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D1B" w:rsidRDefault="0036584B">
      <w:pPr>
        <w:pStyle w:val="Title"/>
      </w:pPr>
      <w:r>
        <w:t>seventhtownresearch</w:t>
      </w:r>
      <w:r w:rsidR="004F5D60">
        <w:t>.ca</w:t>
      </w:r>
    </w:p>
    <w:p w:rsidR="00751D1B" w:rsidRDefault="004F5D60">
      <w:pPr>
        <w:pStyle w:val="Heading1"/>
      </w:pPr>
      <w:r>
        <w:t>Content audit</w:t>
      </w:r>
    </w:p>
    <w:p w:rsidR="0036584B" w:rsidRDefault="004F5D60">
      <w:r>
        <w:t>Home</w:t>
      </w:r>
      <w:r w:rsidR="0036584B">
        <w:br/>
        <w:t>[membership application form]</w:t>
      </w:r>
      <w:r w:rsidR="0036584B">
        <w:br/>
        <w:t>[search land records]</w:t>
      </w:r>
      <w:r w:rsidR="0036584B">
        <w:br/>
        <w:t>[search Heal database]</w:t>
      </w:r>
      <w:r w:rsidR="0036584B">
        <w:br/>
        <w:t>[search names database]</w:t>
      </w:r>
    </w:p>
    <w:p w:rsidR="004F5D60" w:rsidRDefault="0036584B" w:rsidP="004F5D60">
      <w:pPr>
        <w:pStyle w:val="ListParagraph"/>
        <w:numPr>
          <w:ilvl w:val="0"/>
          <w:numId w:val="13"/>
        </w:numPr>
      </w:pPr>
      <w:r>
        <w:t>About</w:t>
      </w:r>
    </w:p>
    <w:p w:rsidR="004F5D60" w:rsidRDefault="0036584B" w:rsidP="004F5D60">
      <w:pPr>
        <w:pStyle w:val="ListParagraph"/>
        <w:numPr>
          <w:ilvl w:val="0"/>
          <w:numId w:val="13"/>
        </w:numPr>
      </w:pPr>
      <w:r>
        <w:t>Memories</w:t>
      </w:r>
    </w:p>
    <w:p w:rsidR="004F5D60" w:rsidRDefault="0036584B" w:rsidP="004F5D60">
      <w:pPr>
        <w:pStyle w:val="ListParagraph"/>
        <w:numPr>
          <w:ilvl w:val="0"/>
          <w:numId w:val="13"/>
        </w:numPr>
      </w:pPr>
      <w:r>
        <w:t>Research at the MAGRC</w:t>
      </w:r>
    </w:p>
    <w:p w:rsidR="0036584B" w:rsidRDefault="0036584B" w:rsidP="0036584B">
      <w:pPr>
        <w:pStyle w:val="ListParagraph"/>
        <w:numPr>
          <w:ilvl w:val="1"/>
          <w:numId w:val="13"/>
        </w:numPr>
      </w:pPr>
      <w:r>
        <w:t>Victoria Cross Library</w:t>
      </w:r>
    </w:p>
    <w:p w:rsidR="004F5D60" w:rsidRDefault="0036584B" w:rsidP="004F5D60">
      <w:pPr>
        <w:pStyle w:val="ListParagraph"/>
        <w:numPr>
          <w:ilvl w:val="0"/>
          <w:numId w:val="13"/>
        </w:numPr>
      </w:pPr>
      <w:r>
        <w:t>Marilyn Adams U.E.</w:t>
      </w:r>
    </w:p>
    <w:p w:rsidR="004F5D60" w:rsidRDefault="0036584B" w:rsidP="004F5D60">
      <w:pPr>
        <w:pStyle w:val="ListParagraph"/>
        <w:numPr>
          <w:ilvl w:val="0"/>
          <w:numId w:val="13"/>
        </w:numPr>
      </w:pPr>
      <w:r>
        <w:t>Store</w:t>
      </w:r>
    </w:p>
    <w:p w:rsidR="004F5D60" w:rsidRDefault="0036584B" w:rsidP="0036584B">
      <w:pPr>
        <w:pStyle w:val="ListParagraph"/>
        <w:numPr>
          <w:ilvl w:val="1"/>
          <w:numId w:val="13"/>
        </w:numPr>
      </w:pPr>
      <w:r>
        <w:t>Publications list and order form</w:t>
      </w:r>
      <w:r w:rsidR="007C6C9F">
        <w:br/>
        <w:t>[order form]</w:t>
      </w:r>
    </w:p>
    <w:p w:rsidR="004F5D60" w:rsidRDefault="0036584B" w:rsidP="0036584B">
      <w:pPr>
        <w:pStyle w:val="ListParagraph"/>
        <w:numPr>
          <w:ilvl w:val="0"/>
          <w:numId w:val="13"/>
        </w:numPr>
      </w:pPr>
      <w:r>
        <w:t>Contact</w:t>
      </w:r>
      <w:r w:rsidR="007C6C9F">
        <w:br/>
        <w:t>[presentation calendar]</w:t>
      </w:r>
      <w:r w:rsidR="007C6C9F">
        <w:br/>
      </w:r>
      <w:r w:rsidR="007C6C9F">
        <w:t>[membership application form]</w:t>
      </w:r>
    </w:p>
    <w:p w:rsidR="004F5D60" w:rsidRDefault="0036584B" w:rsidP="004F5D60">
      <w:pPr>
        <w:pStyle w:val="ListParagraph"/>
        <w:numPr>
          <w:ilvl w:val="0"/>
          <w:numId w:val="13"/>
        </w:numPr>
      </w:pPr>
      <w:r>
        <w:t>Links</w:t>
      </w:r>
      <w:r w:rsidR="007C6C9F">
        <w:br/>
        <w:t>[html links]</w:t>
      </w:r>
    </w:p>
    <w:p w:rsidR="004F5D60" w:rsidRDefault="004F5D60" w:rsidP="004F5D60">
      <w:pPr>
        <w:pStyle w:val="Heading1"/>
      </w:pPr>
      <w:r>
        <w:t>Desirable functions &amp; features</w:t>
      </w:r>
    </w:p>
    <w:p w:rsidR="004F5D60" w:rsidRDefault="007C6C9F" w:rsidP="004F5D60">
      <w:r>
        <w:t>News postings</w:t>
      </w:r>
    </w:p>
    <w:p w:rsidR="007C6C9F" w:rsidRDefault="007C6C9F" w:rsidP="004F5D60">
      <w:r>
        <w:t>Event listings and registration</w:t>
      </w:r>
    </w:p>
    <w:p w:rsidR="007C6C9F" w:rsidRDefault="007C6C9F" w:rsidP="004F5D60">
      <w:r>
        <w:t>Books for sale and order form</w:t>
      </w:r>
      <w:r>
        <w:br/>
      </w:r>
      <w:r>
        <w:tab/>
        <w:t>Inventory management?</w:t>
      </w:r>
    </w:p>
    <w:p w:rsidR="007C6C9F" w:rsidRDefault="007C6C9F" w:rsidP="004F5D60">
      <w:r>
        <w:t>Paypal capability (TBD)</w:t>
      </w:r>
    </w:p>
    <w:p w:rsidR="007C6C9F" w:rsidRDefault="007C6C9F" w:rsidP="004F5D60">
      <w:r>
        <w:t>Database searches</w:t>
      </w:r>
      <w:r>
        <w:br/>
      </w:r>
      <w:r>
        <w:tab/>
        <w:t>Add reference code index?</w:t>
      </w:r>
      <w:r>
        <w:br/>
      </w:r>
      <w:r>
        <w:tab/>
        <w:t>Add extract of newly added info?</w:t>
      </w:r>
    </w:p>
    <w:p w:rsidR="007C6C9F" w:rsidRDefault="007C6C9F" w:rsidP="004F5D60">
      <w:r>
        <w:t>Membership form</w:t>
      </w:r>
    </w:p>
    <w:p w:rsidR="00694339" w:rsidRDefault="00694339" w:rsidP="004F5D60">
      <w:r>
        <w:t>Social sharing (Facebook, Twitter, etc.)</w:t>
      </w:r>
      <w:r w:rsidR="00B35AD2">
        <w:t xml:space="preserve"> &amp; facebook page feed (improved)</w:t>
      </w:r>
    </w:p>
    <w:p w:rsidR="007C6C9F" w:rsidRDefault="007C6C9F" w:rsidP="004F5D60">
      <w:r>
        <w:t>Research request form</w:t>
      </w:r>
    </w:p>
    <w:p w:rsidR="00694339" w:rsidRDefault="00694339" w:rsidP="004F5D60">
      <w:r>
        <w:t>Responsive design, accessibility enabled, mobile-friendly</w:t>
      </w:r>
    </w:p>
    <w:p w:rsidR="000F51A7" w:rsidRDefault="000F51A7" w:rsidP="004F5D60">
      <w:r>
        <w:lastRenderedPageBreak/>
        <w:t>Newsletter [with email management]</w:t>
      </w:r>
    </w:p>
    <w:p w:rsidR="007C6C9F" w:rsidRDefault="00B35AD2" w:rsidP="004F5D60">
      <w:r>
        <w:t>Articles or features</w:t>
      </w:r>
    </w:p>
    <w:p w:rsidR="007C6C9F" w:rsidRDefault="007C6C9F" w:rsidP="004F5D60">
      <w:r>
        <w:t>Email management</w:t>
      </w:r>
    </w:p>
    <w:p w:rsidR="00694339" w:rsidRDefault="00694339" w:rsidP="00694339">
      <w:pPr>
        <w:pStyle w:val="Heading1"/>
      </w:pPr>
      <w:r>
        <w:t>Proposed content architecture</w:t>
      </w:r>
    </w:p>
    <w:p w:rsidR="00E77D5D" w:rsidRDefault="00E77D5D" w:rsidP="00E77D5D">
      <w:pPr>
        <w:pStyle w:val="Heading2"/>
      </w:pPr>
      <w:r>
        <w:t>Site map</w:t>
      </w:r>
    </w:p>
    <w:p w:rsidR="00694339" w:rsidRDefault="00694339" w:rsidP="00694339">
      <w:r>
        <w:t>Home</w:t>
      </w:r>
    </w:p>
    <w:p w:rsidR="00694339" w:rsidRDefault="007C6C9F" w:rsidP="00694339">
      <w:pPr>
        <w:pStyle w:val="ListParagraph"/>
        <w:numPr>
          <w:ilvl w:val="0"/>
          <w:numId w:val="14"/>
        </w:numPr>
      </w:pPr>
      <w:r>
        <w:t>News</w:t>
      </w:r>
    </w:p>
    <w:p w:rsidR="00E77D5D" w:rsidRDefault="00694339" w:rsidP="00E77D5D">
      <w:pPr>
        <w:pStyle w:val="ListParagraph"/>
        <w:numPr>
          <w:ilvl w:val="0"/>
          <w:numId w:val="14"/>
        </w:numPr>
      </w:pPr>
      <w:r>
        <w:t>Calendar of events</w:t>
      </w:r>
    </w:p>
    <w:p w:rsidR="00E77D5D" w:rsidRDefault="007C6C9F" w:rsidP="0001127C">
      <w:pPr>
        <w:pStyle w:val="ListParagraph"/>
        <w:numPr>
          <w:ilvl w:val="0"/>
          <w:numId w:val="14"/>
        </w:numPr>
      </w:pPr>
      <w:r>
        <w:t>Search</w:t>
      </w:r>
      <w:r w:rsidR="00B35AD2">
        <w:t xml:space="preserve"> panel</w:t>
      </w:r>
    </w:p>
    <w:p w:rsidR="00B35AD2" w:rsidRDefault="00B35AD2" w:rsidP="0001127C">
      <w:pPr>
        <w:pStyle w:val="ListParagraph"/>
        <w:numPr>
          <w:ilvl w:val="0"/>
          <w:numId w:val="14"/>
        </w:numPr>
      </w:pPr>
      <w:r>
        <w:t>Research requests [form]</w:t>
      </w:r>
    </w:p>
    <w:p w:rsidR="00E77D5D" w:rsidRDefault="00694339" w:rsidP="00B35AD2">
      <w:pPr>
        <w:pStyle w:val="ListParagraph"/>
        <w:numPr>
          <w:ilvl w:val="0"/>
          <w:numId w:val="14"/>
        </w:numPr>
      </w:pPr>
      <w:r>
        <w:t xml:space="preserve">Social feed </w:t>
      </w:r>
      <w:r w:rsidR="007C6C9F">
        <w:t>[Facebook</w:t>
      </w:r>
      <w:r>
        <w:t>]</w:t>
      </w:r>
    </w:p>
    <w:p w:rsidR="00694339" w:rsidRDefault="00694339" w:rsidP="00694339">
      <w:r>
        <w:t>Main menu</w:t>
      </w:r>
    </w:p>
    <w:p w:rsidR="00694339" w:rsidRDefault="00694339" w:rsidP="00694339">
      <w:pPr>
        <w:pStyle w:val="ListParagraph"/>
        <w:numPr>
          <w:ilvl w:val="0"/>
          <w:numId w:val="13"/>
        </w:numPr>
      </w:pPr>
      <w:r>
        <w:t xml:space="preserve">About </w:t>
      </w:r>
    </w:p>
    <w:p w:rsidR="00F34177" w:rsidRDefault="00B35AD2" w:rsidP="00694339">
      <w:pPr>
        <w:pStyle w:val="ListParagraph"/>
        <w:numPr>
          <w:ilvl w:val="0"/>
          <w:numId w:val="13"/>
        </w:numPr>
      </w:pPr>
      <w:r>
        <w:t>Products</w:t>
      </w:r>
    </w:p>
    <w:p w:rsidR="00B35AD2" w:rsidRDefault="00B35AD2" w:rsidP="00B35AD2">
      <w:pPr>
        <w:pStyle w:val="ListParagraph"/>
        <w:numPr>
          <w:ilvl w:val="1"/>
          <w:numId w:val="13"/>
        </w:numPr>
      </w:pPr>
      <w:r>
        <w:t>Books</w:t>
      </w:r>
    </w:p>
    <w:p w:rsidR="00B35AD2" w:rsidRDefault="00B35AD2" w:rsidP="00B35AD2">
      <w:pPr>
        <w:pStyle w:val="ListParagraph"/>
        <w:numPr>
          <w:ilvl w:val="1"/>
          <w:numId w:val="13"/>
        </w:numPr>
      </w:pPr>
      <w:r>
        <w:t>Land records</w:t>
      </w:r>
    </w:p>
    <w:p w:rsidR="00B35AD2" w:rsidRDefault="00B35AD2" w:rsidP="00B35AD2">
      <w:pPr>
        <w:pStyle w:val="ListParagraph"/>
        <w:numPr>
          <w:ilvl w:val="1"/>
          <w:numId w:val="13"/>
        </w:numPr>
      </w:pPr>
      <w:r>
        <w:t>Event registration</w:t>
      </w:r>
    </w:p>
    <w:p w:rsidR="00B35AD2" w:rsidRDefault="00B35AD2" w:rsidP="00B35AD2">
      <w:pPr>
        <w:pStyle w:val="ListParagraph"/>
        <w:numPr>
          <w:ilvl w:val="1"/>
          <w:numId w:val="13"/>
        </w:numPr>
      </w:pPr>
      <w:r>
        <w:t>Newsletter</w:t>
      </w:r>
    </w:p>
    <w:p w:rsidR="00B35AD2" w:rsidRDefault="00B35AD2" w:rsidP="00694339">
      <w:pPr>
        <w:pStyle w:val="ListParagraph"/>
        <w:numPr>
          <w:ilvl w:val="0"/>
          <w:numId w:val="13"/>
        </w:numPr>
      </w:pPr>
      <w:r>
        <w:t>Tributes</w:t>
      </w:r>
    </w:p>
    <w:p w:rsidR="00B35AD2" w:rsidRDefault="00B35AD2" w:rsidP="00B35AD2">
      <w:pPr>
        <w:pStyle w:val="ListParagraph"/>
        <w:numPr>
          <w:ilvl w:val="1"/>
          <w:numId w:val="13"/>
        </w:numPr>
      </w:pPr>
      <w:r>
        <w:t>Marilyn Adams</w:t>
      </w:r>
    </w:p>
    <w:p w:rsidR="00B35AD2" w:rsidRDefault="00B35AD2" w:rsidP="00B35AD2">
      <w:pPr>
        <w:pStyle w:val="ListParagraph"/>
        <w:numPr>
          <w:ilvl w:val="1"/>
          <w:numId w:val="13"/>
        </w:numPr>
      </w:pPr>
      <w:r>
        <w:t>Memories</w:t>
      </w:r>
    </w:p>
    <w:p w:rsidR="00B35AD2" w:rsidRDefault="00B35AD2" w:rsidP="00B35AD2">
      <w:pPr>
        <w:pStyle w:val="ListParagraph"/>
        <w:numPr>
          <w:ilvl w:val="1"/>
          <w:numId w:val="13"/>
        </w:numPr>
      </w:pPr>
      <w:r>
        <w:t>Sponsors</w:t>
      </w:r>
    </w:p>
    <w:p w:rsidR="00B35AD2" w:rsidRDefault="00B35AD2" w:rsidP="00694339">
      <w:pPr>
        <w:pStyle w:val="ListParagraph"/>
        <w:numPr>
          <w:ilvl w:val="0"/>
          <w:numId w:val="13"/>
        </w:numPr>
      </w:pPr>
      <w:r>
        <w:t>Research</w:t>
      </w:r>
      <w:r w:rsidR="00B81CBB">
        <w:t xml:space="preserve"> resources</w:t>
      </w:r>
    </w:p>
    <w:p w:rsidR="00B35AD2" w:rsidRDefault="00B35AD2" w:rsidP="00B35AD2">
      <w:pPr>
        <w:pStyle w:val="ListParagraph"/>
        <w:numPr>
          <w:ilvl w:val="1"/>
          <w:numId w:val="13"/>
        </w:numPr>
      </w:pPr>
      <w:r>
        <w:t>Land records</w:t>
      </w:r>
    </w:p>
    <w:p w:rsidR="00B35AD2" w:rsidRDefault="00B35AD2" w:rsidP="00B35AD2">
      <w:pPr>
        <w:pStyle w:val="ListParagraph"/>
        <w:numPr>
          <w:ilvl w:val="1"/>
          <w:numId w:val="13"/>
        </w:numPr>
      </w:pPr>
      <w:r>
        <w:t>Names</w:t>
      </w:r>
    </w:p>
    <w:p w:rsidR="00B35AD2" w:rsidRDefault="00B35AD2" w:rsidP="00B35AD2">
      <w:pPr>
        <w:pStyle w:val="ListParagraph"/>
        <w:numPr>
          <w:ilvl w:val="1"/>
          <w:numId w:val="13"/>
        </w:numPr>
      </w:pPr>
      <w:r>
        <w:t>Heal</w:t>
      </w:r>
    </w:p>
    <w:p w:rsidR="00B81CBB" w:rsidRDefault="00B81CBB" w:rsidP="00B35AD2">
      <w:pPr>
        <w:pStyle w:val="ListParagraph"/>
        <w:numPr>
          <w:ilvl w:val="1"/>
          <w:numId w:val="13"/>
        </w:numPr>
      </w:pPr>
      <w:r>
        <w:t>Victoria Cross Library</w:t>
      </w:r>
    </w:p>
    <w:p w:rsidR="00B35AD2" w:rsidRDefault="00B35AD2" w:rsidP="00B35AD2">
      <w:pPr>
        <w:pStyle w:val="ListParagraph"/>
        <w:numPr>
          <w:ilvl w:val="1"/>
          <w:numId w:val="13"/>
        </w:numPr>
      </w:pPr>
      <w:r>
        <w:t>Requests</w:t>
      </w:r>
    </w:p>
    <w:p w:rsidR="00694339" w:rsidRDefault="00694339" w:rsidP="00694339">
      <w:pPr>
        <w:pStyle w:val="ListParagraph"/>
        <w:numPr>
          <w:ilvl w:val="0"/>
          <w:numId w:val="13"/>
        </w:numPr>
      </w:pPr>
      <w:r>
        <w:t>Contact us</w:t>
      </w:r>
    </w:p>
    <w:p w:rsidR="00694339" w:rsidRDefault="00B35AD2" w:rsidP="00694339">
      <w:pPr>
        <w:pStyle w:val="ListParagraph"/>
        <w:numPr>
          <w:ilvl w:val="1"/>
          <w:numId w:val="13"/>
        </w:numPr>
      </w:pPr>
      <w:r>
        <w:t>Join</w:t>
      </w:r>
    </w:p>
    <w:p w:rsidR="00B35AD2" w:rsidRDefault="00B35AD2" w:rsidP="00694339">
      <w:pPr>
        <w:pStyle w:val="ListParagraph"/>
        <w:numPr>
          <w:ilvl w:val="1"/>
          <w:numId w:val="13"/>
        </w:numPr>
      </w:pPr>
      <w:r>
        <w:t>Contacts</w:t>
      </w:r>
    </w:p>
    <w:p w:rsidR="00B35AD2" w:rsidRDefault="00B35AD2" w:rsidP="00B35AD2">
      <w:r>
        <w:t>Footer</w:t>
      </w:r>
      <w:r>
        <w:t xml:space="preserve"> </w:t>
      </w:r>
    </w:p>
    <w:p w:rsidR="00B35AD2" w:rsidRDefault="00B35AD2" w:rsidP="00B35AD2">
      <w:pPr>
        <w:pStyle w:val="ListParagraph"/>
        <w:numPr>
          <w:ilvl w:val="0"/>
          <w:numId w:val="13"/>
        </w:numPr>
      </w:pPr>
      <w:r>
        <w:t>Membership form</w:t>
      </w:r>
    </w:p>
    <w:p w:rsidR="00B35AD2" w:rsidRDefault="00B35AD2" w:rsidP="00B35AD2">
      <w:pPr>
        <w:pStyle w:val="ListParagraph"/>
        <w:numPr>
          <w:ilvl w:val="0"/>
          <w:numId w:val="13"/>
        </w:numPr>
      </w:pPr>
      <w:r>
        <w:t>Hours</w:t>
      </w:r>
    </w:p>
    <w:p w:rsidR="00B35AD2" w:rsidRDefault="00B35AD2" w:rsidP="00B35AD2">
      <w:pPr>
        <w:pStyle w:val="ListParagraph"/>
        <w:numPr>
          <w:ilvl w:val="0"/>
          <w:numId w:val="13"/>
        </w:numPr>
      </w:pPr>
      <w:r>
        <w:t>Location</w:t>
      </w:r>
    </w:p>
    <w:p w:rsidR="00694339" w:rsidRDefault="000F51A7" w:rsidP="00E77D5D">
      <w:pPr>
        <w:pStyle w:val="Heading2"/>
      </w:pPr>
      <w:r>
        <w:lastRenderedPageBreak/>
        <w:t>Content notes</w:t>
      </w:r>
    </w:p>
    <w:p w:rsidR="00B35AD2" w:rsidRDefault="00B35AD2" w:rsidP="004F5D60">
      <w:r>
        <w:t>Stories about research work</w:t>
      </w:r>
    </w:p>
    <w:p w:rsidR="00B35AD2" w:rsidRDefault="00B35AD2" w:rsidP="004F5D60">
      <w:r>
        <w:t>This day in County history (focus on people)</w:t>
      </w:r>
    </w:p>
    <w:p w:rsidR="00E77D5D" w:rsidRDefault="00E77D5D" w:rsidP="004F5D60">
      <w:r>
        <w:t>Links to other sites to be incorporate with appr</w:t>
      </w:r>
      <w:r w:rsidR="000F51A7">
        <w:t>opriate content where relevant.</w:t>
      </w:r>
    </w:p>
    <w:p w:rsidR="00E77D5D" w:rsidRDefault="00E77D5D" w:rsidP="004F5D60">
      <w:r>
        <w:t>Social sites that require setting up:</w:t>
      </w:r>
    </w:p>
    <w:p w:rsidR="00E77D5D" w:rsidRDefault="00E77D5D" w:rsidP="004F5D60">
      <w:r>
        <w:tab/>
        <w:t>Facebook site (not a group)</w:t>
      </w:r>
    </w:p>
    <w:p w:rsidR="00E77D5D" w:rsidRDefault="00E77D5D" w:rsidP="004F5D60">
      <w:r>
        <w:tab/>
        <w:t>Twitter account</w:t>
      </w:r>
      <w:r w:rsidR="00B35AD2">
        <w:t>?</w:t>
      </w:r>
    </w:p>
    <w:p w:rsidR="000F51A7" w:rsidRDefault="00E77D5D" w:rsidP="004F5D60">
      <w:r>
        <w:t>Archive content over 5 years old.</w:t>
      </w:r>
    </w:p>
    <w:p w:rsidR="00C33329" w:rsidRDefault="00B81CBB">
      <w:r>
        <w:t>Comments by form submission.</w:t>
      </w:r>
    </w:p>
    <w:p w:rsidR="00C33329" w:rsidRDefault="00C33329" w:rsidP="00C33329">
      <w:pPr>
        <w:pStyle w:val="Heading1"/>
      </w:pPr>
      <w:r>
        <w:t>User behavior</w:t>
      </w:r>
    </w:p>
    <w:p w:rsidR="00C33329" w:rsidRDefault="00C33329" w:rsidP="00D96B1D">
      <w:pPr>
        <w:pStyle w:val="Heading2"/>
      </w:pPr>
      <w:r>
        <w:t>Most visited pages</w:t>
      </w:r>
      <w:r w:rsidR="00F34177">
        <w:t xml:space="preserve"> </w:t>
      </w:r>
      <w:r w:rsidR="00C221C9">
        <w:t xml:space="preserve">Nov 2016 </w:t>
      </w:r>
      <w:r w:rsidR="00F34177">
        <w:t xml:space="preserve">– </w:t>
      </w:r>
      <w:r w:rsidR="00C221C9">
        <w:t>Feb 2017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7680"/>
        <w:gridCol w:w="960"/>
      </w:tblGrid>
      <w:tr w:rsidR="00F34177" w:rsidRPr="00F34177" w:rsidTr="000B7778">
        <w:trPr>
          <w:trHeight w:val="300"/>
        </w:trPr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  <w:r w:rsidRPr="00F34177">
              <w:rPr>
                <w:rFonts w:ascii="Calibri" w:eastAsia="Times New Roman" w:hAnsi="Calibri" w:cs="Times New Roman"/>
                <w:color w:val="000000"/>
                <w:lang w:val="en-CA" w:eastAsia="en-CA"/>
              </w:rPr>
              <w:t>Page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  <w:r w:rsidRPr="00F34177">
              <w:rPr>
                <w:rFonts w:ascii="Calibri" w:eastAsia="Times New Roman" w:hAnsi="Calibri" w:cs="Times New Roman"/>
                <w:color w:val="000000"/>
                <w:lang w:val="en-CA" w:eastAsia="en-CA"/>
              </w:rPr>
              <w:t>Total</w:t>
            </w: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0B777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0B77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</w:tbl>
    <w:p w:rsidR="00F34177" w:rsidRDefault="00F34177" w:rsidP="00F34177">
      <w:r>
        <w:t xml:space="preserve"> Based on top 10 pages each month.</w:t>
      </w:r>
    </w:p>
    <w:p w:rsidR="00F34177" w:rsidRPr="00F34177" w:rsidRDefault="00F34177" w:rsidP="00F34177">
      <w:pPr>
        <w:pStyle w:val="Heading2"/>
      </w:pPr>
      <w:r>
        <w:t xml:space="preserve">Most downloaded documents </w:t>
      </w:r>
      <w:r w:rsidR="00DB31A5">
        <w:t>Nov 2016 – Feb 2017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7680"/>
        <w:gridCol w:w="960"/>
      </w:tblGrid>
      <w:tr w:rsidR="00F34177" w:rsidRPr="00F34177" w:rsidTr="00F34177">
        <w:trPr>
          <w:trHeight w:val="300"/>
        </w:trPr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CA" w:eastAsia="en-CA"/>
              </w:rPr>
              <w:t>Document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  <w:r w:rsidRPr="00F34177">
              <w:rPr>
                <w:rFonts w:ascii="Calibri" w:eastAsia="Times New Roman" w:hAnsi="Calibri" w:cs="Times New Roman"/>
                <w:color w:val="000000"/>
                <w:lang w:val="en-CA" w:eastAsia="en-CA"/>
              </w:rPr>
              <w:t>Total</w:t>
            </w: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F341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F341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F341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F341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6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F341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F341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F341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F341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F341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F341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  <w:tr w:rsidR="00F34177" w:rsidRPr="00F34177" w:rsidTr="00DB31A5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177" w:rsidRPr="00F34177" w:rsidRDefault="00F34177" w:rsidP="00F3417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val="en-CA" w:eastAsia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177" w:rsidRPr="00F34177" w:rsidRDefault="00F34177" w:rsidP="00F341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CA" w:eastAsia="en-CA"/>
              </w:rPr>
            </w:pPr>
          </w:p>
        </w:tc>
      </w:tr>
    </w:tbl>
    <w:p w:rsidR="00F34177" w:rsidRDefault="00F34177" w:rsidP="00F34177">
      <w:r>
        <w:t>Based on top 10 downloads each month.</w:t>
      </w:r>
    </w:p>
    <w:p w:rsidR="00F34177" w:rsidRDefault="00F34177" w:rsidP="004F5D60"/>
    <w:p w:rsidR="000F51A7" w:rsidRDefault="000F51A7" w:rsidP="000F51A7">
      <w:r>
        <w:br w:type="page"/>
      </w:r>
    </w:p>
    <w:p w:rsidR="00E77D5D" w:rsidRDefault="000F51A7" w:rsidP="000F51A7">
      <w:pPr>
        <w:pStyle w:val="Heading1"/>
      </w:pPr>
      <w:r>
        <w:lastRenderedPageBreak/>
        <w:t>Design options</w:t>
      </w:r>
    </w:p>
    <w:p w:rsidR="000F51A7" w:rsidRDefault="00DB31A5" w:rsidP="00345387">
      <w:pPr>
        <w:pStyle w:val="Heading2"/>
      </w:pPr>
      <w:r>
        <w:t>Themes</w:t>
      </w:r>
    </w:p>
    <w:p w:rsidR="00345387" w:rsidRDefault="00DB31A5" w:rsidP="00345387">
      <w:r>
        <w:rPr>
          <w:noProof/>
          <w:lang w:val="en-CA" w:eastAsia="en-CA"/>
        </w:rPr>
        <w:drawing>
          <wp:inline distT="0" distB="0" distL="0" distR="0" wp14:anchorId="3676B976" wp14:editId="26A85EB3">
            <wp:extent cx="5943600" cy="4392295"/>
            <wp:effectExtent l="57150" t="57150" r="114300" b="1225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31A5" w:rsidRDefault="00DB31A5" w:rsidP="00345387">
      <w:hyperlink r:id="rId7" w:history="1">
        <w:r w:rsidRPr="00941D33">
          <w:rPr>
            <w:rStyle w:val="Hyperlink"/>
          </w:rPr>
          <w:t>https://wordpress.com/theme/twentyfifteen/frankwaters.wordpress.com</w:t>
        </w:r>
      </w:hyperlink>
    </w:p>
    <w:p w:rsidR="00DB31A5" w:rsidRPr="00345387" w:rsidRDefault="00DB31A5" w:rsidP="00345387"/>
    <w:p w:rsidR="00DB31A5" w:rsidRDefault="00DB31A5" w:rsidP="00DB31A5">
      <w:r>
        <w:rPr>
          <w:noProof/>
          <w:lang w:val="en-CA" w:eastAsia="en-CA"/>
        </w:rPr>
        <w:lastRenderedPageBreak/>
        <w:drawing>
          <wp:inline distT="0" distB="0" distL="0" distR="0" wp14:anchorId="02CC5EC7" wp14:editId="6743D572">
            <wp:extent cx="5943600" cy="5678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F3" w:rsidRDefault="00821BF3" w:rsidP="00DB31A5"/>
    <w:p w:rsidR="00821BF3" w:rsidRDefault="00821BF3" w:rsidP="00DB31A5">
      <w:hyperlink r:id="rId9" w:history="1">
        <w:r w:rsidRPr="00941D33">
          <w:rPr>
            <w:rStyle w:val="Hyperlink"/>
          </w:rPr>
          <w:t>https://planedemo.wordpress.com/</w:t>
        </w:r>
      </w:hyperlink>
    </w:p>
    <w:p w:rsidR="00821BF3" w:rsidRDefault="00821BF3" w:rsidP="00DB31A5"/>
    <w:p w:rsidR="00821BF3" w:rsidRDefault="00821BF3" w:rsidP="00DB31A5">
      <w:r>
        <w:rPr>
          <w:noProof/>
          <w:lang w:val="en-CA" w:eastAsia="en-CA"/>
        </w:rPr>
        <w:lastRenderedPageBreak/>
        <w:drawing>
          <wp:inline distT="0" distB="0" distL="0" distR="0" wp14:anchorId="59BCC3AA" wp14:editId="28AA0310">
            <wp:extent cx="4648200" cy="7762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F3" w:rsidRDefault="00821BF3" w:rsidP="00DB31A5">
      <w:r w:rsidRPr="00821BF3">
        <w:t>https://ixiondemo.wordpress.com/</w:t>
      </w:r>
    </w:p>
    <w:p w:rsidR="00821BF3" w:rsidRDefault="00821BF3" w:rsidP="00DB31A5">
      <w:r>
        <w:rPr>
          <w:noProof/>
          <w:lang w:val="en-CA" w:eastAsia="en-CA"/>
        </w:rPr>
        <w:lastRenderedPageBreak/>
        <w:drawing>
          <wp:inline distT="0" distB="0" distL="0" distR="0" wp14:anchorId="6384AF81" wp14:editId="1755BB88">
            <wp:extent cx="3624580" cy="7877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F3" w:rsidRPr="00DB31A5" w:rsidRDefault="00821BF3" w:rsidP="00DB31A5">
      <w:r w:rsidRPr="00821BF3">
        <w:t>https://eventbritevenuedemo.wordpress.com</w:t>
      </w:r>
    </w:p>
    <w:p w:rsidR="00821BF3" w:rsidRDefault="00821BF3" w:rsidP="00821BF3">
      <w:pPr>
        <w:pStyle w:val="Heading3"/>
        <w:numPr>
          <w:ilvl w:val="0"/>
          <w:numId w:val="0"/>
        </w:numPr>
      </w:pPr>
      <w:r>
        <w:rPr>
          <w:noProof/>
          <w:lang w:val="en-CA" w:eastAsia="en-CA"/>
        </w:rPr>
        <w:lastRenderedPageBreak/>
        <w:drawing>
          <wp:inline distT="0" distB="0" distL="0" distR="0" wp14:anchorId="628CE7B3" wp14:editId="692AE7FF">
            <wp:extent cx="3895725" cy="8039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6965" cy="804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5B" w:rsidRPr="00821BF3" w:rsidRDefault="00821BF3" w:rsidP="004F5D60">
      <w:pPr>
        <w:rPr>
          <w:rFonts w:asciiTheme="majorHAnsi" w:eastAsiaTheme="majorEastAsia" w:hAnsiTheme="majorHAnsi" w:cstheme="majorBidi"/>
          <w:b/>
          <w:bCs/>
          <w:color w:val="000000" w:themeColor="text1"/>
        </w:rPr>
      </w:pPr>
      <w:r w:rsidRPr="00821BF3">
        <w:t>https://oxygendemo.wordpress.com/</w:t>
      </w:r>
      <w:r w:rsidR="00E17338">
        <w:br w:type="page"/>
      </w:r>
      <w:bookmarkStart w:id="0" w:name="_GoBack"/>
      <w:bookmarkEnd w:id="0"/>
    </w:p>
    <w:sectPr w:rsidR="00467F5B" w:rsidRPr="00821BF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636E7"/>
    <w:multiLevelType w:val="hybridMultilevel"/>
    <w:tmpl w:val="11B822D6"/>
    <w:lvl w:ilvl="0" w:tplc="DF4641AE">
      <w:start w:val="1"/>
      <w:numFmt w:val="bullet"/>
      <w:lvlText w:val="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A224B88"/>
    <w:multiLevelType w:val="hybridMultilevel"/>
    <w:tmpl w:val="A9DAA83C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D60"/>
    <w:rsid w:val="000F51A7"/>
    <w:rsid w:val="00345387"/>
    <w:rsid w:val="0036584B"/>
    <w:rsid w:val="00467F5B"/>
    <w:rsid w:val="004F5D60"/>
    <w:rsid w:val="005E5FB4"/>
    <w:rsid w:val="00694339"/>
    <w:rsid w:val="00751D1B"/>
    <w:rsid w:val="007C6C9F"/>
    <w:rsid w:val="00821BF3"/>
    <w:rsid w:val="00B35AD2"/>
    <w:rsid w:val="00B81CBB"/>
    <w:rsid w:val="00C221C9"/>
    <w:rsid w:val="00C33329"/>
    <w:rsid w:val="00CA5F82"/>
    <w:rsid w:val="00DB31A5"/>
    <w:rsid w:val="00E17338"/>
    <w:rsid w:val="00E77D5D"/>
    <w:rsid w:val="00F34177"/>
    <w:rsid w:val="00F3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3111D"/>
  <w15:chartTrackingRefBased/>
  <w15:docId w15:val="{44FC0DF0-F63C-4197-A177-3838CE4D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/>
    </w:rPr>
  </w:style>
  <w:style w:type="character" w:styleId="Strong">
    <w:name w:val="Strong"/>
    <w:basedOn w:val="DefaultParagraphFont"/>
    <w:uiPriority w:val="22"/>
    <w:qFormat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000000" w:themeColor="text1"/>
      <w:shd w:val="clear" w:color="auto" w:fill="F2F2F2" w:themeFill="background1" w:themeFillShade="F2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4177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F82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DB31A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7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ordpress.com/theme/twentyfifteen/frankwaters.wordpress.com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planedemo.wordpress.com/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t\AppData\Roaming\Microsoft\Templates\Report%20design%20(blank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design (blank).dotx</Template>
  <TotalTime>0</TotalTime>
  <Pages>10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ALTkey</dc:creator>
  <cp:keywords/>
  <cp:lastModifiedBy>Janet Comeau</cp:lastModifiedBy>
  <cp:revision>2</cp:revision>
  <cp:lastPrinted>2016-06-27T19:00:00Z</cp:lastPrinted>
  <dcterms:created xsi:type="dcterms:W3CDTF">2017-03-07T16:35:00Z</dcterms:created>
  <dcterms:modified xsi:type="dcterms:W3CDTF">2017-03-07T16:35:00Z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